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F7A51" w14:textId="7E9D83DA" w:rsidR="005940E5" w:rsidRDefault="00A13C0D">
      <w:r>
        <w:rPr>
          <w:noProof/>
        </w:rPr>
        <w:drawing>
          <wp:anchor distT="0" distB="0" distL="114300" distR="114300" simplePos="0" relativeHeight="251658240" behindDoc="1" locked="0" layoutInCell="1" allowOverlap="1" wp14:anchorId="148688EA" wp14:editId="331B64BB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7193915" cy="4796155"/>
            <wp:effectExtent l="0" t="0" r="6985" b="4445"/>
            <wp:wrapTight wrapText="bothSides">
              <wp:wrapPolygon edited="0">
                <wp:start x="0" y="0"/>
                <wp:lineTo x="0" y="21534"/>
                <wp:lineTo x="21564" y="21534"/>
                <wp:lineTo x="21564" y="0"/>
                <wp:lineTo x="0" y="0"/>
              </wp:wrapPolygon>
            </wp:wrapTight>
            <wp:docPr id="446910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0076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CCB">
        <w:rPr>
          <w:noProof/>
        </w:rPr>
        <w:drawing>
          <wp:anchor distT="0" distB="0" distL="114300" distR="114300" simplePos="0" relativeHeight="251662336" behindDoc="0" locked="0" layoutInCell="1" allowOverlap="1" wp14:anchorId="0FF940E6" wp14:editId="633FA41D">
            <wp:simplePos x="0" y="0"/>
            <wp:positionH relativeFrom="column">
              <wp:posOffset>1217295</wp:posOffset>
            </wp:positionH>
            <wp:positionV relativeFrom="page">
              <wp:posOffset>2219325</wp:posOffset>
            </wp:positionV>
            <wp:extent cx="2276475" cy="830580"/>
            <wp:effectExtent l="0" t="0" r="9525" b="7620"/>
            <wp:wrapThrough wrapText="bothSides">
              <wp:wrapPolygon edited="0">
                <wp:start x="0" y="0"/>
                <wp:lineTo x="0" y="21303"/>
                <wp:lineTo x="21510" y="21303"/>
                <wp:lineTo x="21510" y="0"/>
                <wp:lineTo x="0" y="0"/>
              </wp:wrapPolygon>
            </wp:wrapThrough>
            <wp:docPr id="1447369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69867" name="Picture 1447369867"/>
                    <pic:cNvPicPr/>
                  </pic:nvPicPr>
                  <pic:blipFill>
                    <a:blip r:embed="rId12">
                      <a:alphaModFix amt="9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86CD8" wp14:editId="7BD84697">
                <wp:simplePos x="0" y="0"/>
                <wp:positionH relativeFrom="column">
                  <wp:posOffset>712470</wp:posOffset>
                </wp:positionH>
                <wp:positionV relativeFrom="page">
                  <wp:posOffset>1966595</wp:posOffset>
                </wp:positionV>
                <wp:extent cx="3279775" cy="6205855"/>
                <wp:effectExtent l="0" t="0" r="0" b="4445"/>
                <wp:wrapNone/>
                <wp:docPr id="1073452070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620585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DC66B" w14:textId="730DAD95" w:rsidR="005940E5" w:rsidRDefault="005940E5" w:rsidP="009D57AB">
                            <w:pPr>
                              <w:pStyle w:val="Intro"/>
                              <w:ind w:firstLine="720"/>
                              <w:jc w:val="left"/>
                            </w:pPr>
                          </w:p>
                          <w:p w14:paraId="4FEF6953" w14:textId="76168E60" w:rsidR="009D57AB" w:rsidRPr="0016282D" w:rsidRDefault="009D57AB" w:rsidP="0016282D">
                            <w:pPr>
                              <w:pStyle w:val="Intro"/>
                            </w:pPr>
                            <w:r>
                              <w:t>presents</w:t>
                            </w:r>
                          </w:p>
                          <w:p w14:paraId="0081CFBE" w14:textId="77777777" w:rsidR="00873417" w:rsidRPr="00873417" w:rsidRDefault="00873417" w:rsidP="00873417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0F0B4979" w14:textId="20487535" w:rsidR="00873417" w:rsidRPr="0016282D" w:rsidRDefault="009D57AB" w:rsidP="0016282D">
                            <w:pPr>
                              <w:pStyle w:val="Title"/>
                            </w:pPr>
                            <w:r>
                              <w:t>cowboy poetry</w:t>
                            </w:r>
                          </w:p>
                          <w:p w14:paraId="26E67806" w14:textId="0D080D71" w:rsidR="00873417" w:rsidRPr="0016282D" w:rsidRDefault="009D57AB" w:rsidP="0016282D">
                            <w:pPr>
                              <w:pStyle w:val="Subtitle"/>
                            </w:pPr>
                            <w:r>
                              <w:t>through mohave county ranching</w:t>
                            </w:r>
                          </w:p>
                          <w:p w14:paraId="729739AC" w14:textId="77777777" w:rsidR="00374F5F" w:rsidRPr="00873417" w:rsidRDefault="00374F5F" w:rsidP="00374F5F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2E8C5DDE" w14:textId="4A0211C4" w:rsidR="00873417" w:rsidRDefault="009D57AB" w:rsidP="0016282D">
                            <w:pPr>
                              <w:pStyle w:val="Date"/>
                            </w:pPr>
                            <w:r>
                              <w:t>Saturday, 1/24/2026</w:t>
                            </w:r>
                          </w:p>
                          <w:p w14:paraId="59F9D428" w14:textId="17EA6B03" w:rsidR="00873417" w:rsidRPr="00873417" w:rsidRDefault="009D57AB" w:rsidP="0016282D">
                            <w:pPr>
                              <w:pStyle w:val="Time"/>
                            </w:pPr>
                            <w:r>
                              <w:t>1:00pm</w:t>
                            </w:r>
                          </w:p>
                          <w:p w14:paraId="604CD972" w14:textId="07B647C4" w:rsidR="00134402" w:rsidRDefault="009D57AB" w:rsidP="0016282D">
                            <w:pPr>
                              <w:pStyle w:val="Location"/>
                            </w:pPr>
                            <w:r>
                              <w:t>Kathryn Heidenreich Center</w:t>
                            </w:r>
                          </w:p>
                          <w:p w14:paraId="7F3EDF39" w14:textId="2D37CDFC" w:rsidR="00873417" w:rsidRPr="00134402" w:rsidRDefault="009D57AB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>
                              <w:t>1776 Airway, Kingman, 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B86C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position:absolute;left:0;text-align:left;margin-left:56.1pt;margin-top:154.85pt;width:258.25pt;height:48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" adj="19970,0" fillcolor="#a50021 [3204]" stroked="f" strokeweight="1.25pt">
                <v:textbox inset=",64.8pt">
                  <w:txbxContent>
                    <w:p w14:paraId="590DC66B" w14:textId="730DAD95" w:rsidR="005940E5" w:rsidRDefault="005940E5" w:rsidP="009D57AB">
                      <w:pPr>
                        <w:pStyle w:val="Intro"/>
                        <w:ind w:firstLine="720"/>
                        <w:jc w:val="left"/>
                      </w:pPr>
                    </w:p>
                    <w:p w14:paraId="4FEF6953" w14:textId="76168E60" w:rsidR="009D57AB" w:rsidRPr="0016282D" w:rsidRDefault="009D57AB" w:rsidP="0016282D">
                      <w:pPr>
                        <w:pStyle w:val="Intro"/>
                      </w:pPr>
                      <w:r>
                        <w:t>presents</w:t>
                      </w:r>
                    </w:p>
                    <w:p w14:paraId="0081CFBE" w14:textId="77777777" w:rsidR="00873417" w:rsidRPr="00873417" w:rsidRDefault="00873417" w:rsidP="00873417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0F0B4979" w14:textId="20487535" w:rsidR="00873417" w:rsidRPr="0016282D" w:rsidRDefault="009D57AB" w:rsidP="0016282D">
                      <w:pPr>
                        <w:pStyle w:val="Title"/>
                      </w:pPr>
                      <w:r>
                        <w:t>cowboy poetry</w:t>
                      </w:r>
                    </w:p>
                    <w:p w14:paraId="26E67806" w14:textId="0D080D71" w:rsidR="00873417" w:rsidRPr="0016282D" w:rsidRDefault="009D57AB" w:rsidP="0016282D">
                      <w:pPr>
                        <w:pStyle w:val="Subtitle"/>
                      </w:pPr>
                      <w:r>
                        <w:t>through mohave county ranching</w:t>
                      </w:r>
                    </w:p>
                    <w:p w14:paraId="729739AC" w14:textId="77777777" w:rsidR="00374F5F" w:rsidRPr="00873417" w:rsidRDefault="00374F5F" w:rsidP="00374F5F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2E8C5DDE" w14:textId="4A0211C4" w:rsidR="00873417" w:rsidRDefault="009D57AB" w:rsidP="0016282D">
                      <w:pPr>
                        <w:pStyle w:val="Date"/>
                      </w:pPr>
                      <w:r>
                        <w:t>Saturday, 1/24/2026</w:t>
                      </w:r>
                    </w:p>
                    <w:p w14:paraId="59F9D428" w14:textId="17EA6B03" w:rsidR="00873417" w:rsidRPr="00873417" w:rsidRDefault="009D57AB" w:rsidP="0016282D">
                      <w:pPr>
                        <w:pStyle w:val="Time"/>
                      </w:pPr>
                      <w:r>
                        <w:t>1:00pm</w:t>
                      </w:r>
                    </w:p>
                    <w:p w14:paraId="604CD972" w14:textId="07B647C4" w:rsidR="00134402" w:rsidRDefault="009D57AB" w:rsidP="0016282D">
                      <w:pPr>
                        <w:pStyle w:val="Location"/>
                      </w:pPr>
                      <w:r>
                        <w:t>Kathryn Heidenreich Center</w:t>
                      </w:r>
                    </w:p>
                    <w:p w14:paraId="7F3EDF39" w14:textId="2D37CDFC" w:rsidR="00873417" w:rsidRPr="00134402" w:rsidRDefault="009D57AB" w:rsidP="0016282D">
                      <w:pPr>
                        <w:pStyle w:val="Location"/>
                        <w:rPr>
                          <w:sz w:val="28"/>
                        </w:rPr>
                      </w:pPr>
                      <w:r>
                        <w:t>1776 Airway, Kingman, AZ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861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3B6C4" wp14:editId="56BE269C">
                <wp:simplePos x="0" y="0"/>
                <wp:positionH relativeFrom="column">
                  <wp:posOffset>4236720</wp:posOffset>
                </wp:positionH>
                <wp:positionV relativeFrom="paragraph">
                  <wp:posOffset>5046345</wp:posOffset>
                </wp:positionV>
                <wp:extent cx="2886075" cy="2743200"/>
                <wp:effectExtent l="0" t="0" r="9525" b="0"/>
                <wp:wrapNone/>
                <wp:docPr id="9877388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314EA" w14:textId="25E7BB1D" w:rsidR="00103EA1" w:rsidRPr="00BD2001" w:rsidRDefault="00491302" w:rsidP="008113A3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  <w:color w:val="A50021" w:themeColor="accent1"/>
                                <w:sz w:val="72"/>
                                <w:szCs w:val="72"/>
                              </w:rPr>
                            </w:pPr>
                            <w:r w:rsidRPr="00BD2001">
                              <w:rPr>
                                <w:b/>
                                <w:bCs/>
                                <w:color w:val="A50021" w:themeColor="accent1"/>
                                <w:sz w:val="72"/>
                                <w:szCs w:val="72"/>
                              </w:rPr>
                              <w:t>Kathy Smith</w:t>
                            </w:r>
                          </w:p>
                          <w:p w14:paraId="61E10EAB" w14:textId="32E1C619" w:rsidR="00E123CE" w:rsidRDefault="00F0624D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a fifth-generation member</w:t>
                            </w:r>
                          </w:p>
                          <w:p w14:paraId="7A65C66D" w14:textId="77777777" w:rsidR="00F0624D" w:rsidRDefault="00F0624D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of a Mohave County </w:t>
                            </w:r>
                          </w:p>
                          <w:p w14:paraId="3FE143F2" w14:textId="50D79B18" w:rsidR="00F0624D" w:rsidRDefault="00F0624D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ranching family</w:t>
                            </w:r>
                          </w:p>
                          <w:p w14:paraId="2A5729BC" w14:textId="7901DCE4" w:rsidR="00BC62E3" w:rsidRDefault="00BC62E3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400F5601" w14:textId="2D07FCF1" w:rsidR="00F26B36" w:rsidRDefault="00AE40DB" w:rsidP="003A322B">
                            <w:pPr>
                              <w:spacing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brings </w:t>
                            </w:r>
                            <w:r w:rsidR="00A401AB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Mohave County </w:t>
                            </w:r>
                          </w:p>
                          <w:p w14:paraId="03E65041" w14:textId="309B67D9" w:rsidR="00A401AB" w:rsidRDefault="00A401AB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ranching history to life,</w:t>
                            </w:r>
                          </w:p>
                          <w:p w14:paraId="74096423" w14:textId="12A8FCC4" w:rsidR="00A401AB" w:rsidRPr="00E123CE" w:rsidRDefault="00A401AB" w:rsidP="00F0624D">
                            <w:pPr>
                              <w:spacing w:before="0" w:after="0"/>
                              <w:ind w:left="0"/>
                              <w:jc w:val="right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cowboy poetry style!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B6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33.6pt;margin-top:397.35pt;width:227.25pt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" fillcolor="white [3201]" stroked="f" strokeweight=".5pt">
                <v:textbox>
                  <w:txbxContent>
                    <w:p w14:paraId="1CB314EA" w14:textId="25E7BB1D" w:rsidR="00103EA1" w:rsidRPr="00BD2001" w:rsidRDefault="00491302" w:rsidP="008113A3">
                      <w:pPr>
                        <w:ind w:left="0"/>
                        <w:jc w:val="right"/>
                        <w:rPr>
                          <w:b/>
                          <w:bCs/>
                          <w:color w:val="A50021" w:themeColor="accent1"/>
                          <w:sz w:val="72"/>
                          <w:szCs w:val="72"/>
                        </w:rPr>
                      </w:pPr>
                      <w:r w:rsidRPr="00BD2001">
                        <w:rPr>
                          <w:b/>
                          <w:bCs/>
                          <w:color w:val="A50021" w:themeColor="accent1"/>
                          <w:sz w:val="72"/>
                          <w:szCs w:val="72"/>
                        </w:rPr>
                        <w:t>Kathy Smith</w:t>
                      </w:r>
                    </w:p>
                    <w:p w14:paraId="61E10EAB" w14:textId="32E1C619" w:rsidR="00E123CE" w:rsidRDefault="00F0624D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a fifth-generation member</w:t>
                      </w:r>
                    </w:p>
                    <w:p w14:paraId="7A65C66D" w14:textId="77777777" w:rsidR="00F0624D" w:rsidRDefault="00F0624D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of a Mohave County </w:t>
                      </w:r>
                    </w:p>
                    <w:p w14:paraId="3FE143F2" w14:textId="50D79B18" w:rsidR="00F0624D" w:rsidRDefault="00F0624D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ranching family</w:t>
                      </w:r>
                    </w:p>
                    <w:p w14:paraId="2A5729BC" w14:textId="7901DCE4" w:rsidR="00BC62E3" w:rsidRDefault="00BC62E3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 w14:paraId="400F5601" w14:textId="2D07FCF1" w:rsidR="00F26B36" w:rsidRDefault="00AE40DB" w:rsidP="003A322B">
                      <w:pPr>
                        <w:spacing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brings </w:t>
                      </w:r>
                      <w:r w:rsidR="00A401AB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Mohave County </w:t>
                      </w:r>
                    </w:p>
                    <w:p w14:paraId="03E65041" w14:textId="309B67D9" w:rsidR="00A401AB" w:rsidRDefault="00A401AB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ranching history to life,</w:t>
                      </w:r>
                    </w:p>
                    <w:p w14:paraId="74096423" w14:textId="12A8FCC4" w:rsidR="00A401AB" w:rsidRPr="00E123CE" w:rsidRDefault="00A401AB" w:rsidP="00F0624D">
                      <w:pPr>
                        <w:spacing w:before="0" w:after="0"/>
                        <w:ind w:left="0"/>
                        <w:jc w:val="right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cowboy poetry style!</w:t>
                      </w:r>
                    </w:p>
                  </w:txbxContent>
                </v:textbox>
              </v:shape>
            </w:pict>
          </mc:Fallback>
        </mc:AlternateContent>
      </w:r>
    </w:p>
    <w:p w14:paraId="50B73829" w14:textId="7FB3F3D3" w:rsidR="002A068F" w:rsidRPr="00F12A85" w:rsidRDefault="00766412" w:rsidP="00971EFD">
      <w:pPr>
        <w:pStyle w:val="NoSpacing"/>
        <w:spacing w:before="0"/>
        <w:ind w:left="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9DE315" wp14:editId="7D9C17E1">
                <wp:simplePos x="0" y="0"/>
                <wp:positionH relativeFrom="column">
                  <wp:posOffset>5036820</wp:posOffset>
                </wp:positionH>
                <wp:positionV relativeFrom="paragraph">
                  <wp:posOffset>1293495</wp:posOffset>
                </wp:positionV>
                <wp:extent cx="1924050" cy="0"/>
                <wp:effectExtent l="0" t="19050" r="19050" b="19050"/>
                <wp:wrapNone/>
                <wp:docPr id="78898266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06B16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6pt,101.85pt" to="548.1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" strokecolor="#c00000" strokeweight="3pt"/>
            </w:pict>
          </mc:Fallback>
        </mc:AlternateContent>
      </w:r>
      <w:r w:rsidR="003A322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3AFEE2" wp14:editId="7D74C713">
                <wp:simplePos x="0" y="0"/>
                <wp:positionH relativeFrom="column">
                  <wp:posOffset>64770</wp:posOffset>
                </wp:positionH>
                <wp:positionV relativeFrom="paragraph">
                  <wp:posOffset>2712720</wp:posOffset>
                </wp:positionV>
                <wp:extent cx="6981825" cy="2162175"/>
                <wp:effectExtent l="0" t="0" r="28575" b="28575"/>
                <wp:wrapNone/>
                <wp:docPr id="132795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692D7" w14:textId="195A4EB2" w:rsidR="0011045D" w:rsidRPr="003A322B" w:rsidRDefault="00971EFD" w:rsidP="005D61D4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Cowboy Poetry &amp; Western Music Gatherings are held all across the West</w:t>
                            </w:r>
                            <w:r w:rsidR="009B5D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11045D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celebrating the rich traditions and stories of the region</w:t>
                            </w:r>
                            <w:r w:rsidR="00BD4BF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with music and poetry.</w:t>
                            </w:r>
                            <w:r w:rsidR="0011045D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These events reflect a deep yearning to revisit simpler times and to explore the vibrant history of the</w:t>
                            </w:r>
                            <w:r w:rsidR="00CB6B3D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68D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American </w:t>
                            </w:r>
                            <w:r w:rsidR="00CB6B3D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West</w:t>
                            </w:r>
                            <w:r w:rsidR="00187F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0CA1337" w14:textId="77777777" w:rsidR="003937C9" w:rsidRPr="003A322B" w:rsidRDefault="003937C9" w:rsidP="0011045D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0B60D6" w14:textId="5FC41798" w:rsidR="0011045D" w:rsidRPr="003A322B" w:rsidRDefault="0011045D" w:rsidP="0011045D">
                            <w:pPr>
                              <w:spacing w:before="0" w:after="0"/>
                              <w:ind w:left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Kathy </w:t>
                            </w:r>
                            <w:r w:rsidR="005D61D4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offers</w:t>
                            </w:r>
                            <w:r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 historical perspective on cowboy poetry and</w:t>
                            </w:r>
                            <w:r w:rsidR="005D61D4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delves into the history</w:t>
                            </w:r>
                            <w:r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of Arizona’s cowboy poets. She’ll recite poetry from classic cowboy poets and some of her own, all </w:t>
                            </w:r>
                            <w:r w:rsidR="008D035E"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viewed </w:t>
                            </w:r>
                            <w:r w:rsidRPr="003A322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through the lens of Mohave County ranch history.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FEE2" id="Text Box 4" o:spid="_x0000_s1028" type="#_x0000_t202" style="position:absolute;margin-left:5.1pt;margin-top:213.6pt;width:549.75pt;height:17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" fillcolor="white [3201]" strokeweight=".5pt">
                <v:textbox>
                  <w:txbxContent>
                    <w:p w14:paraId="6CD692D7" w14:textId="195A4EB2" w:rsidR="0011045D" w:rsidRPr="003A322B" w:rsidRDefault="00971EFD" w:rsidP="005D61D4">
                      <w:pPr>
                        <w:spacing w:before="0" w:after="0"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A322B">
                        <w:rPr>
                          <w:b/>
                          <w:bCs/>
                          <w:sz w:val="32"/>
                          <w:szCs w:val="32"/>
                        </w:rPr>
                        <w:t>Cowboy Poetry &amp; Western Music Gatherings are held all across the West</w:t>
                      </w:r>
                      <w:r w:rsidR="009B5D6D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11045D"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celebrating the rich traditions and stories of the region</w:t>
                      </w:r>
                      <w:r w:rsidR="00BD4BF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with music and poetry.</w:t>
                      </w:r>
                      <w:r w:rsidR="0011045D"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These events reflect a deep yearning to revisit simpler times and to explore the vibrant history of the</w:t>
                      </w:r>
                      <w:r w:rsidR="00CB6B3D"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668D3">
                        <w:rPr>
                          <w:b/>
                          <w:bCs/>
                          <w:sz w:val="32"/>
                          <w:szCs w:val="32"/>
                        </w:rPr>
                        <w:t xml:space="preserve">American </w:t>
                      </w:r>
                      <w:r w:rsidR="00CB6B3D" w:rsidRPr="003A322B">
                        <w:rPr>
                          <w:b/>
                          <w:bCs/>
                          <w:sz w:val="32"/>
                          <w:szCs w:val="32"/>
                        </w:rPr>
                        <w:t>West</w:t>
                      </w:r>
                      <w:r w:rsidR="00187F89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00CA1337" w14:textId="77777777" w:rsidR="003937C9" w:rsidRPr="003A322B" w:rsidRDefault="003937C9" w:rsidP="0011045D">
                      <w:pPr>
                        <w:spacing w:before="0" w:after="0"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0B60D6" w14:textId="5FC41798" w:rsidR="0011045D" w:rsidRPr="003A322B" w:rsidRDefault="0011045D" w:rsidP="0011045D">
                      <w:pPr>
                        <w:spacing w:before="0" w:after="0"/>
                        <w:ind w:left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Kathy </w:t>
                      </w:r>
                      <w:r w:rsidR="005D61D4" w:rsidRPr="003A322B">
                        <w:rPr>
                          <w:b/>
                          <w:bCs/>
                          <w:sz w:val="32"/>
                          <w:szCs w:val="32"/>
                        </w:rPr>
                        <w:t>offers</w:t>
                      </w:r>
                      <w:r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 historical perspective on cowboy poetry and</w:t>
                      </w:r>
                      <w:r w:rsidR="005D61D4"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delves into the history</w:t>
                      </w:r>
                      <w:r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of Arizona’s cowboy poets. She’ll recite poetry from classic cowboy poets and some of her own, all </w:t>
                      </w:r>
                      <w:r w:rsidR="008D035E"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viewed </w:t>
                      </w:r>
                      <w:r w:rsidRPr="003A322B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through the lens of Mohave County ranch history. </w:t>
                      </w:r>
                    </w:p>
                  </w:txbxContent>
                </v:textbox>
              </v:shape>
            </w:pict>
          </mc:Fallback>
        </mc:AlternateContent>
      </w:r>
      <w:r w:rsidR="004913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110D98" wp14:editId="2B19251E">
                <wp:simplePos x="0" y="0"/>
                <wp:positionH relativeFrom="column">
                  <wp:posOffset>5170170</wp:posOffset>
                </wp:positionH>
                <wp:positionV relativeFrom="paragraph">
                  <wp:posOffset>445770</wp:posOffset>
                </wp:positionV>
                <wp:extent cx="1790700" cy="0"/>
                <wp:effectExtent l="0" t="19050" r="19050" b="19050"/>
                <wp:wrapNone/>
                <wp:docPr id="45767408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D5BD2" id="Straight Connector 6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1pt,35.1pt" to="548.1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" strokecolor="#c00000" strokeweight="3pt"/>
            </w:pict>
          </mc:Fallback>
        </mc:AlternateContent>
      </w:r>
      <w:r w:rsidR="00012137">
        <w:rPr>
          <w:sz w:val="12"/>
        </w:rPr>
        <w:t xml:space="preserve"> </w:t>
      </w: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6BFB3" w14:textId="77777777" w:rsidR="00F44561" w:rsidRDefault="00F44561" w:rsidP="008B0818">
      <w:r>
        <w:separator/>
      </w:r>
    </w:p>
  </w:endnote>
  <w:endnote w:type="continuationSeparator" w:id="0">
    <w:p w14:paraId="429CFF61" w14:textId="77777777" w:rsidR="00F44561" w:rsidRDefault="00F44561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F0A821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21CE4" w14:textId="77777777" w:rsidR="00F44561" w:rsidRDefault="00F44561" w:rsidP="008B0818">
      <w:r>
        <w:separator/>
      </w:r>
    </w:p>
  </w:footnote>
  <w:footnote w:type="continuationSeparator" w:id="0">
    <w:p w14:paraId="6438A7CC" w14:textId="77777777" w:rsidR="00F44561" w:rsidRDefault="00F44561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24741194">
    <w:abstractNumId w:val="11"/>
  </w:num>
  <w:num w:numId="2" w16cid:durableId="1998991490">
    <w:abstractNumId w:val="12"/>
  </w:num>
  <w:num w:numId="3" w16cid:durableId="1208838581">
    <w:abstractNumId w:val="10"/>
  </w:num>
  <w:num w:numId="4" w16cid:durableId="1754012588">
    <w:abstractNumId w:val="9"/>
  </w:num>
  <w:num w:numId="5" w16cid:durableId="966818214">
    <w:abstractNumId w:val="7"/>
  </w:num>
  <w:num w:numId="6" w16cid:durableId="426777341">
    <w:abstractNumId w:val="6"/>
  </w:num>
  <w:num w:numId="7" w16cid:durableId="2032367259">
    <w:abstractNumId w:val="5"/>
  </w:num>
  <w:num w:numId="8" w16cid:durableId="112673861">
    <w:abstractNumId w:val="4"/>
  </w:num>
  <w:num w:numId="9" w16cid:durableId="357244105">
    <w:abstractNumId w:val="8"/>
  </w:num>
  <w:num w:numId="10" w16cid:durableId="1418289028">
    <w:abstractNumId w:val="3"/>
  </w:num>
  <w:num w:numId="11" w16cid:durableId="52970142">
    <w:abstractNumId w:val="2"/>
  </w:num>
  <w:num w:numId="12" w16cid:durableId="851574906">
    <w:abstractNumId w:val="1"/>
  </w:num>
  <w:num w:numId="13" w16cid:durableId="112500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7AB"/>
    <w:rsid w:val="00010291"/>
    <w:rsid w:val="00012137"/>
    <w:rsid w:val="00034346"/>
    <w:rsid w:val="00087178"/>
    <w:rsid w:val="000E33EA"/>
    <w:rsid w:val="000F6F73"/>
    <w:rsid w:val="00103EA1"/>
    <w:rsid w:val="0011045D"/>
    <w:rsid w:val="00134402"/>
    <w:rsid w:val="001570B2"/>
    <w:rsid w:val="001624C3"/>
    <w:rsid w:val="0016282D"/>
    <w:rsid w:val="00187F89"/>
    <w:rsid w:val="00195F81"/>
    <w:rsid w:val="001C4D11"/>
    <w:rsid w:val="00220400"/>
    <w:rsid w:val="00263075"/>
    <w:rsid w:val="002733AA"/>
    <w:rsid w:val="00286147"/>
    <w:rsid w:val="002A068F"/>
    <w:rsid w:val="002D064A"/>
    <w:rsid w:val="00347A5B"/>
    <w:rsid w:val="00374F5F"/>
    <w:rsid w:val="00381ECC"/>
    <w:rsid w:val="0039194A"/>
    <w:rsid w:val="003937C9"/>
    <w:rsid w:val="003A322B"/>
    <w:rsid w:val="003A5CCB"/>
    <w:rsid w:val="003D36E8"/>
    <w:rsid w:val="004611DB"/>
    <w:rsid w:val="00491302"/>
    <w:rsid w:val="004F689B"/>
    <w:rsid w:val="005940E5"/>
    <w:rsid w:val="00597C04"/>
    <w:rsid w:val="005B6272"/>
    <w:rsid w:val="005D2D39"/>
    <w:rsid w:val="005D61D4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66412"/>
    <w:rsid w:val="007A4EDB"/>
    <w:rsid w:val="008113A3"/>
    <w:rsid w:val="0083195F"/>
    <w:rsid w:val="00834305"/>
    <w:rsid w:val="008365E3"/>
    <w:rsid w:val="00873417"/>
    <w:rsid w:val="00897FB4"/>
    <w:rsid w:val="008B0818"/>
    <w:rsid w:val="008D035E"/>
    <w:rsid w:val="00902A42"/>
    <w:rsid w:val="009124DD"/>
    <w:rsid w:val="0094423C"/>
    <w:rsid w:val="00961080"/>
    <w:rsid w:val="009661D9"/>
    <w:rsid w:val="00971CAF"/>
    <w:rsid w:val="00971EFD"/>
    <w:rsid w:val="009B5D6D"/>
    <w:rsid w:val="009B7393"/>
    <w:rsid w:val="009D57AB"/>
    <w:rsid w:val="00A062C0"/>
    <w:rsid w:val="00A12D60"/>
    <w:rsid w:val="00A13095"/>
    <w:rsid w:val="00A13C0D"/>
    <w:rsid w:val="00A401AB"/>
    <w:rsid w:val="00A85857"/>
    <w:rsid w:val="00A95506"/>
    <w:rsid w:val="00AB123B"/>
    <w:rsid w:val="00AE40DB"/>
    <w:rsid w:val="00B168F9"/>
    <w:rsid w:val="00B32CBA"/>
    <w:rsid w:val="00B368A1"/>
    <w:rsid w:val="00B617C9"/>
    <w:rsid w:val="00B87D53"/>
    <w:rsid w:val="00B90655"/>
    <w:rsid w:val="00BC62E3"/>
    <w:rsid w:val="00BD2001"/>
    <w:rsid w:val="00BD4BFD"/>
    <w:rsid w:val="00BD5EF5"/>
    <w:rsid w:val="00BD6DAD"/>
    <w:rsid w:val="00BE1D7E"/>
    <w:rsid w:val="00C05FA1"/>
    <w:rsid w:val="00C67FD5"/>
    <w:rsid w:val="00C705FF"/>
    <w:rsid w:val="00C93A32"/>
    <w:rsid w:val="00CB6B3D"/>
    <w:rsid w:val="00CD129B"/>
    <w:rsid w:val="00CE754C"/>
    <w:rsid w:val="00CF207A"/>
    <w:rsid w:val="00D529A9"/>
    <w:rsid w:val="00D63B4C"/>
    <w:rsid w:val="00DA3333"/>
    <w:rsid w:val="00DC1F2A"/>
    <w:rsid w:val="00E123CE"/>
    <w:rsid w:val="00E402F3"/>
    <w:rsid w:val="00E43EFE"/>
    <w:rsid w:val="00E668D3"/>
    <w:rsid w:val="00EC7C66"/>
    <w:rsid w:val="00ED1775"/>
    <w:rsid w:val="00F0092F"/>
    <w:rsid w:val="00F0624D"/>
    <w:rsid w:val="00F12A85"/>
    <w:rsid w:val="00F15090"/>
    <w:rsid w:val="00F26B36"/>
    <w:rsid w:val="00F32264"/>
    <w:rsid w:val="00F44561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E45F63"/>
  <w15:chartTrackingRefBased/>
  <w15:docId w15:val="{073D0441-96FF-49A0-8A7E-C93644FC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qsmi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2</cp:revision>
  <dcterms:created xsi:type="dcterms:W3CDTF">2025-12-22T02:03:00Z</dcterms:created>
  <dcterms:modified xsi:type="dcterms:W3CDTF">2025-12-22T02:03:00Z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